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ADE" w:rsidRDefault="00F64ADE" w:rsidP="00F81588">
      <w:pPr>
        <w:jc w:val="center"/>
        <w:rPr>
          <w:rFonts w:ascii="Cambria" w:hAnsi="Cambria" w:cs="Cambria"/>
          <w:b/>
          <w:bCs/>
          <w:color w:val="002060"/>
          <w:sz w:val="30"/>
          <w:szCs w:val="30"/>
        </w:rPr>
      </w:pPr>
      <w:r w:rsidRPr="00D0220E">
        <w:rPr>
          <w:rFonts w:ascii="Cambria" w:hAnsi="Cambria" w:cs="Cambria"/>
          <w:b/>
          <w:bCs/>
          <w:color w:val="002060"/>
          <w:sz w:val="30"/>
          <w:szCs w:val="30"/>
        </w:rPr>
        <w:t>MÔ TẢ QUY TRÌNH</w:t>
      </w:r>
      <w:r>
        <w:rPr>
          <w:rFonts w:ascii="Cambria" w:hAnsi="Cambria" w:cs="Cambria"/>
          <w:b/>
          <w:bCs/>
          <w:color w:val="002060"/>
          <w:sz w:val="30"/>
          <w:szCs w:val="30"/>
        </w:rPr>
        <w:t xml:space="preserve"> – ĐIỂM DANH SINH VIÊN</w:t>
      </w:r>
    </w:p>
    <w:p w:rsidR="00F64ADE" w:rsidRDefault="00F64ADE" w:rsidP="006A04FC">
      <w:pPr>
        <w:rPr>
          <w:rFonts w:ascii="Cambria" w:hAnsi="Cambria" w:cs="Cambria"/>
          <w:b/>
          <w:bCs/>
          <w:color w:val="002060"/>
          <w:sz w:val="30"/>
          <w:szCs w:val="30"/>
        </w:rPr>
      </w:pPr>
    </w:p>
    <w:p w:rsidR="00F64ADE" w:rsidRPr="00D0220E" w:rsidRDefault="00F64ADE" w:rsidP="00D54C83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Cách 1</w:t>
      </w:r>
      <w:r w:rsidRPr="00D0220E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color w:val="002060"/>
          <w:sz w:val="26"/>
          <w:szCs w:val="26"/>
        </w:rPr>
        <w:t>Điểm danh bằng phần mềm</w:t>
      </w:r>
    </w:p>
    <w:p w:rsidR="00F64ADE" w:rsidRDefault="00F64ADE" w:rsidP="00D54C83">
      <w:pPr>
        <w:rPr>
          <w:rFonts w:ascii="Cambria" w:hAnsi="Cambria" w:cs="Cambria"/>
          <w:b/>
          <w:bCs/>
          <w:color w:val="002060"/>
          <w:sz w:val="30"/>
          <w:szCs w:val="30"/>
        </w:rPr>
      </w:pPr>
      <w:r w:rsidRPr="00D0220E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Học vụ sinh viên</w:t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Quản lý chuyên cần – rèn luyện</w:t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Điểm danh sinh viên</w:t>
      </w:r>
    </w:p>
    <w:p w:rsidR="00F64ADE" w:rsidRDefault="00F64ADE" w:rsidP="006A04FC">
      <w:pPr>
        <w:rPr>
          <w:rFonts w:ascii="Cambria" w:hAnsi="Cambria" w:cs="Cambria"/>
          <w:b/>
          <w:bCs/>
          <w:color w:val="002060"/>
          <w:sz w:val="30"/>
          <w:szCs w:val="30"/>
        </w:rPr>
      </w:pPr>
      <w:r w:rsidRPr="00B50629">
        <w:rPr>
          <w:rFonts w:cs="Times New Roman"/>
          <w:noProof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5" o:spid="_x0000_i1025" type="#_x0000_t75" style="width:461.25pt;height:226.5pt;visibility:visible">
            <v:imagedata r:id="rId7" o:title=""/>
          </v:shape>
        </w:pict>
      </w:r>
    </w:p>
    <w:p w:rsidR="00F64ADE" w:rsidRDefault="00F64ADE" w:rsidP="006A04FC">
      <w:pPr>
        <w:rPr>
          <w:rFonts w:ascii="Cambria" w:hAnsi="Cambria" w:cs="Cambria"/>
          <w:b/>
          <w:bCs/>
          <w:color w:val="002060"/>
          <w:sz w:val="30"/>
          <w:szCs w:val="30"/>
        </w:rPr>
      </w:pPr>
    </w:p>
    <w:p w:rsidR="00F64ADE" w:rsidRPr="00D0220E" w:rsidRDefault="00F64ADE" w:rsidP="00D54C83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Cách 2</w:t>
      </w:r>
      <w:r w:rsidRPr="00D0220E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color w:val="002060"/>
          <w:sz w:val="26"/>
          <w:szCs w:val="26"/>
        </w:rPr>
        <w:t>Xuất file excel điểm danh và Import lên phần mềm</w:t>
      </w:r>
    </w:p>
    <w:p w:rsidR="00F64ADE" w:rsidRDefault="00F64ADE" w:rsidP="00D54C83">
      <w:pPr>
        <w:rPr>
          <w:rFonts w:ascii="Cambria" w:hAnsi="Cambria" w:cs="Cambria"/>
          <w:b/>
          <w:bCs/>
          <w:color w:val="002060"/>
          <w:sz w:val="30"/>
          <w:szCs w:val="30"/>
        </w:rPr>
      </w:pPr>
      <w:r w:rsidRPr="00D0220E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Học vụ sinh viên</w:t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Quản lý chuyên cần – rèn luyện</w:t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Import điểm danh sinh viên</w:t>
      </w:r>
    </w:p>
    <w:p w:rsidR="00F64ADE" w:rsidRDefault="00F64ADE" w:rsidP="006A04FC">
      <w:pPr>
        <w:rPr>
          <w:rFonts w:ascii="Cambria" w:hAnsi="Cambria" w:cs="Cambria"/>
          <w:b/>
          <w:bCs/>
          <w:color w:val="002060"/>
          <w:sz w:val="30"/>
          <w:szCs w:val="30"/>
        </w:rPr>
      </w:pPr>
      <w:r w:rsidRPr="00B50629">
        <w:rPr>
          <w:rFonts w:cs="Times New Roman"/>
          <w:noProof/>
          <w:lang w:eastAsia="en-US"/>
        </w:rPr>
        <w:pict>
          <v:shape id="Picture 16" o:spid="_x0000_i1026" type="#_x0000_t75" style="width:462pt;height:228pt;visibility:visible">
            <v:imagedata r:id="rId8" o:title=""/>
          </v:shape>
        </w:pict>
      </w:r>
    </w:p>
    <w:p w:rsidR="00F64ADE" w:rsidRPr="00D54C83" w:rsidRDefault="00F64ADE" w:rsidP="009D422A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D54C83">
        <w:rPr>
          <w:rFonts w:ascii="Cambria" w:hAnsi="Cambria" w:cs="Cambria"/>
          <w:color w:val="002060"/>
          <w:sz w:val="26"/>
          <w:szCs w:val="26"/>
        </w:rPr>
        <w:t>Hình 1: Xuất file điểm danh</w:t>
      </w:r>
    </w:p>
    <w:p w:rsidR="00F64ADE" w:rsidRDefault="00F64ADE" w:rsidP="009D422A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B50629">
        <w:rPr>
          <w:rFonts w:cs="Times New Roman"/>
          <w:noProof/>
          <w:lang w:eastAsia="en-US"/>
        </w:rPr>
        <w:pict>
          <v:shape id="Picture 18" o:spid="_x0000_i1027" type="#_x0000_t75" style="width:462pt;height:189pt;visibility:visible">
            <v:imagedata r:id="rId9" o:title=""/>
          </v:shape>
        </w:pict>
      </w:r>
    </w:p>
    <w:p w:rsidR="00F64ADE" w:rsidRDefault="00F64ADE" w:rsidP="009D422A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D54C83">
        <w:rPr>
          <w:rFonts w:ascii="Cambria" w:hAnsi="Cambria" w:cs="Cambria"/>
          <w:color w:val="002060"/>
          <w:sz w:val="26"/>
          <w:szCs w:val="26"/>
        </w:rPr>
        <w:t xml:space="preserve">Hình 2: </w:t>
      </w:r>
      <w:r>
        <w:rPr>
          <w:rFonts w:ascii="Cambria" w:hAnsi="Cambria" w:cs="Cambria"/>
          <w:color w:val="002060"/>
          <w:sz w:val="26"/>
          <w:szCs w:val="26"/>
        </w:rPr>
        <w:t>Mở file vừa xuất và nhập điểm danh cho từng sinh viên</w:t>
      </w:r>
    </w:p>
    <w:p w:rsidR="00F64ADE" w:rsidRDefault="00F64ADE" w:rsidP="009D422A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B50629">
        <w:rPr>
          <w:rFonts w:cs="Times New Roman"/>
          <w:noProof/>
          <w:lang w:eastAsia="en-US"/>
        </w:rPr>
        <w:pict>
          <v:shape id="Picture 19" o:spid="_x0000_i1028" type="#_x0000_t75" style="width:462pt;height:228pt;visibility:visible">
            <v:imagedata r:id="rId10" o:title=""/>
          </v:shape>
        </w:pict>
      </w:r>
    </w:p>
    <w:p w:rsidR="00F64ADE" w:rsidRPr="00D54C83" w:rsidRDefault="00F64ADE" w:rsidP="009D422A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D54C83">
        <w:rPr>
          <w:rFonts w:ascii="Cambria" w:hAnsi="Cambria" w:cs="Cambria"/>
          <w:color w:val="002060"/>
          <w:sz w:val="26"/>
          <w:szCs w:val="26"/>
        </w:rPr>
        <w:t>Hình 2: Import điểm danh</w:t>
      </w:r>
    </w:p>
    <w:p w:rsidR="00F64ADE" w:rsidRDefault="00F64ADE" w:rsidP="00F81588">
      <w:pPr>
        <w:jc w:val="center"/>
        <w:rPr>
          <w:rFonts w:ascii="Cambria" w:hAnsi="Cambria" w:cs="Cambria"/>
          <w:b/>
          <w:bCs/>
          <w:color w:val="002060"/>
          <w:sz w:val="30"/>
          <w:szCs w:val="30"/>
        </w:rPr>
      </w:pPr>
      <w:r w:rsidRPr="00B50629">
        <w:rPr>
          <w:rFonts w:cs="Times New Roman"/>
          <w:noProof/>
          <w:lang w:eastAsia="en-US"/>
        </w:rPr>
        <w:pict>
          <v:shape id="Picture 20" o:spid="_x0000_i1029" type="#_x0000_t75" style="width:462pt;height:228pt;visibility:visible">
            <v:imagedata r:id="rId11" o:title=""/>
          </v:shape>
        </w:pict>
      </w:r>
    </w:p>
    <w:p w:rsidR="00F64ADE" w:rsidRDefault="00F64ADE" w:rsidP="00F81588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D54C83">
        <w:rPr>
          <w:rFonts w:ascii="Cambria" w:hAnsi="Cambria" w:cs="Cambria"/>
          <w:color w:val="002060"/>
          <w:sz w:val="26"/>
          <w:szCs w:val="26"/>
        </w:rPr>
        <w:t>Hình 2</w:t>
      </w:r>
      <w:r>
        <w:rPr>
          <w:rFonts w:ascii="Cambria" w:hAnsi="Cambria" w:cs="Cambria"/>
          <w:color w:val="002060"/>
          <w:sz w:val="26"/>
          <w:szCs w:val="26"/>
        </w:rPr>
        <w:t>.1</w:t>
      </w:r>
      <w:r w:rsidRPr="00D54C83">
        <w:rPr>
          <w:rFonts w:ascii="Cambria" w:hAnsi="Cambria" w:cs="Cambria"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color w:val="002060"/>
          <w:sz w:val="26"/>
          <w:szCs w:val="26"/>
        </w:rPr>
        <w:t>Chọn file để import</w:t>
      </w:r>
      <w:r w:rsidRPr="00D54C83">
        <w:rPr>
          <w:rFonts w:ascii="Cambria" w:hAnsi="Cambria" w:cs="Cambria"/>
          <w:color w:val="002060"/>
          <w:sz w:val="26"/>
          <w:szCs w:val="26"/>
        </w:rPr>
        <w:t xml:space="preserve"> điểm danh</w:t>
      </w:r>
    </w:p>
    <w:p w:rsidR="00F64ADE" w:rsidRDefault="00F64ADE" w:rsidP="00F81588">
      <w:pPr>
        <w:jc w:val="center"/>
        <w:rPr>
          <w:rFonts w:ascii="Cambria" w:hAnsi="Cambria" w:cs="Cambria"/>
          <w:b/>
          <w:bCs/>
          <w:color w:val="002060"/>
          <w:sz w:val="30"/>
          <w:szCs w:val="30"/>
        </w:rPr>
      </w:pPr>
    </w:p>
    <w:p w:rsidR="00F64ADE" w:rsidRPr="00D0220E" w:rsidRDefault="00F64ADE" w:rsidP="00BA793C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Cách 3</w:t>
      </w:r>
      <w:r w:rsidRPr="00D0220E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color w:val="002060"/>
          <w:sz w:val="26"/>
          <w:szCs w:val="26"/>
        </w:rPr>
        <w:t>Sử dụng cổng thông tin giảng viên để điểm danh (Online)</w:t>
      </w:r>
    </w:p>
    <w:p w:rsidR="00F64ADE" w:rsidRPr="006F209A" w:rsidRDefault="00F64ADE" w:rsidP="00BA793C">
      <w:pPr>
        <w:jc w:val="both"/>
        <w:rPr>
          <w:rFonts w:ascii="Cambria" w:hAnsi="Cambria" w:cs="Cambria"/>
          <w:b/>
          <w:bCs/>
          <w:color w:val="002060"/>
          <w:sz w:val="30"/>
          <w:szCs w:val="30"/>
        </w:rPr>
      </w:pPr>
      <w:r w:rsidRPr="00D0220E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 w:rsidRPr="00AE4E92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Trên menu Thông tin nhân sự (sau khi đã đăng nhập thành công), chọn chức năng </w:t>
      </w:r>
      <w:r w:rsidRPr="00730625">
        <w:rPr>
          <w:rFonts w:ascii="Cambria" w:hAnsi="Cambria" w:cs="Cambria"/>
          <w:b/>
          <w:bCs/>
          <w:i/>
          <w:iCs/>
          <w:noProof/>
          <w:color w:val="C00000"/>
          <w:sz w:val="26"/>
          <w:szCs w:val="26"/>
          <w:lang w:eastAsia="en-US"/>
        </w:rPr>
        <w:pict>
          <v:shape id="Picture 3586" o:spid="_x0000_i1030" type="#_x0000_t75" style="width:101.25pt;height:16.5pt;visibility:visible">
            <v:imagedata r:id="rId12" o:title=""/>
          </v:shape>
        </w:pict>
      </w:r>
      <w:r w:rsidRPr="00AE4E92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, trang Điểm danh sinh viên được hiển thị.</w:t>
      </w:r>
    </w:p>
    <w:p w:rsidR="00F64ADE" w:rsidRDefault="00F64ADE" w:rsidP="005C1577">
      <w:pPr>
        <w:rPr>
          <w:rFonts w:ascii="Cambria" w:hAnsi="Cambria" w:cs="Cambria"/>
          <w:color w:val="002060"/>
          <w:sz w:val="26"/>
          <w:szCs w:val="26"/>
        </w:rPr>
      </w:pPr>
      <w:r w:rsidRPr="00B50629">
        <w:rPr>
          <w:rFonts w:cs="Times New Roman"/>
          <w:noProof/>
          <w:lang w:eastAsia="en-US"/>
        </w:rPr>
        <w:pict>
          <v:shape id="Picture 22" o:spid="_x0000_i1031" type="#_x0000_t75" style="width:465pt;height:601.5pt;visibility:visible">
            <v:imagedata r:id="rId13" o:title=""/>
          </v:shape>
        </w:pict>
      </w:r>
      <w:bookmarkStart w:id="0" w:name="_GoBack"/>
      <w:bookmarkEnd w:id="0"/>
    </w:p>
    <w:sectPr w:rsidR="00F64ADE" w:rsidSect="003B0F36">
      <w:footerReference w:type="default" r:id="rId14"/>
      <w:pgSz w:w="12240" w:h="15840" w:code="1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ADE" w:rsidRDefault="00F64A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64ADE" w:rsidRDefault="00F64A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?l?r ?S?V?b?N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ADE" w:rsidRPr="0018218D" w:rsidRDefault="00F64ADE" w:rsidP="0064643C">
    <w:pPr>
      <w:pStyle w:val="Footer"/>
      <w:framePr w:wrap="auto" w:vAnchor="text" w:hAnchor="margin" w:xAlign="right" w:y="1"/>
      <w:rPr>
        <w:rStyle w:val="PageNumber"/>
        <w:rFonts w:cs="Times New Roman"/>
        <w:b/>
        <w:bCs/>
      </w:rPr>
    </w:pPr>
    <w:r w:rsidRPr="0018218D">
      <w:rPr>
        <w:rStyle w:val="PageNumber"/>
        <w:b/>
        <w:bCs/>
      </w:rPr>
      <w:t xml:space="preserve">Trang </w:t>
    </w:r>
    <w:r w:rsidRPr="0018218D">
      <w:rPr>
        <w:rStyle w:val="PageNumber"/>
        <w:b/>
        <w:bCs/>
      </w:rPr>
      <w:fldChar w:fldCharType="begin"/>
    </w:r>
    <w:r w:rsidRPr="0018218D">
      <w:rPr>
        <w:rStyle w:val="PageNumber"/>
        <w:b/>
        <w:bCs/>
      </w:rPr>
      <w:instrText xml:space="preserve">PAGE  </w:instrText>
    </w:r>
    <w:r w:rsidRPr="0018218D">
      <w:rPr>
        <w:rStyle w:val="PageNumber"/>
        <w:b/>
        <w:bCs/>
      </w:rPr>
      <w:fldChar w:fldCharType="separate"/>
    </w:r>
    <w:r>
      <w:rPr>
        <w:rStyle w:val="PageNumber"/>
        <w:b/>
        <w:bCs/>
        <w:noProof/>
      </w:rPr>
      <w:t>4</w:t>
    </w:r>
    <w:r w:rsidRPr="0018218D">
      <w:rPr>
        <w:rStyle w:val="PageNumber"/>
        <w:b/>
        <w:bCs/>
      </w:rPr>
      <w:fldChar w:fldCharType="end"/>
    </w:r>
  </w:p>
  <w:p w:rsidR="00F64ADE" w:rsidRPr="003E0C8B" w:rsidRDefault="00F64ADE" w:rsidP="0018218D">
    <w:pPr>
      <w:pStyle w:val="Footer"/>
      <w:ind w:right="360"/>
      <w:rPr>
        <w:rFonts w:ascii="Cambria" w:hAnsi="Cambria" w:cs="Cambria"/>
        <w:sz w:val="20"/>
        <w:szCs w:val="20"/>
      </w:rPr>
    </w:pPr>
    <w:r>
      <w:rPr>
        <w:noProof/>
        <w:lang w:eastAsia="en-US"/>
      </w:rPr>
      <w:pict>
        <v:line id="Straight Connector 3" o:spid="_x0000_s2049" style="position:absolute;z-index:251660288;visibility:visible" from="0,-6.3pt" to="468pt,-6.3pt" strokecolor="#f24f4f" strokeweight="1pt">
          <v:stroke joinstyle="miter"/>
        </v:line>
      </w:pict>
    </w:r>
    <w:r w:rsidRPr="003E0C8B">
      <w:rPr>
        <w:rFonts w:ascii="Cambria" w:hAnsi="Cambria" w:cs="Cambria"/>
        <w:sz w:val="20"/>
        <w:szCs w:val="20"/>
      </w:rPr>
      <w:t>HƯỚNG DẪN SỬ DỤNG PMT-EMS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ADE" w:rsidRDefault="00F64A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64ADE" w:rsidRDefault="00F64A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436"/>
    <w:multiLevelType w:val="hybridMultilevel"/>
    <w:tmpl w:val="85EC56BE"/>
    <w:lvl w:ilvl="0" w:tplc="2D9055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87648AA"/>
    <w:multiLevelType w:val="hybridMultilevel"/>
    <w:tmpl w:val="AC7EE9FE"/>
    <w:lvl w:ilvl="0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6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8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2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4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85" w:hanging="360"/>
      </w:pPr>
      <w:rPr>
        <w:rFonts w:ascii="Wingdings" w:hAnsi="Wingdings" w:cs="Wingdings" w:hint="default"/>
      </w:rPr>
    </w:lvl>
  </w:abstractNum>
  <w:abstractNum w:abstractNumId="2">
    <w:nsid w:val="11023BCD"/>
    <w:multiLevelType w:val="hybridMultilevel"/>
    <w:tmpl w:val="E668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15A5236"/>
    <w:multiLevelType w:val="hybridMultilevel"/>
    <w:tmpl w:val="3AF42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4183D"/>
    <w:multiLevelType w:val="hybridMultilevel"/>
    <w:tmpl w:val="482EA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5603219"/>
    <w:multiLevelType w:val="hybridMultilevel"/>
    <w:tmpl w:val="7D50F87A"/>
    <w:lvl w:ilvl="0" w:tplc="052A595C">
      <w:numFmt w:val="bullet"/>
      <w:lvlText w:val=""/>
      <w:lvlJc w:val="left"/>
      <w:pPr>
        <w:ind w:left="720" w:hanging="360"/>
      </w:pPr>
      <w:rPr>
        <w:rFonts w:ascii="Symbol" w:eastAsia="MS Mincho" w:hAnsi="Symbol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D835B5A"/>
    <w:multiLevelType w:val="hybridMultilevel"/>
    <w:tmpl w:val="1C0C43EA"/>
    <w:lvl w:ilvl="0" w:tplc="A7B6A1D6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4340FFC"/>
    <w:multiLevelType w:val="hybridMultilevel"/>
    <w:tmpl w:val="D8EC7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560092F"/>
    <w:multiLevelType w:val="hybridMultilevel"/>
    <w:tmpl w:val="2488E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2D98689B"/>
    <w:multiLevelType w:val="hybridMultilevel"/>
    <w:tmpl w:val="3076A67E"/>
    <w:lvl w:ilvl="0" w:tplc="A7D66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46D19"/>
    <w:multiLevelType w:val="hybridMultilevel"/>
    <w:tmpl w:val="6A1E64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1">
    <w:nsid w:val="4AE56C24"/>
    <w:multiLevelType w:val="hybridMultilevel"/>
    <w:tmpl w:val="C3E0DBD8"/>
    <w:lvl w:ilvl="0" w:tplc="A75C06F6">
      <w:start w:val="1"/>
      <w:numFmt w:val="upperRoman"/>
      <w:pStyle w:val="TOC1"/>
      <w:lvlText w:val="%1."/>
      <w:lvlJc w:val="left"/>
      <w:pPr>
        <w:ind w:left="576" w:hanging="576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73012"/>
    <w:multiLevelType w:val="hybridMultilevel"/>
    <w:tmpl w:val="C4D84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2E2572"/>
    <w:multiLevelType w:val="hybridMultilevel"/>
    <w:tmpl w:val="86ACF59A"/>
    <w:lvl w:ilvl="0" w:tplc="B122D98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22000F"/>
    <w:multiLevelType w:val="hybridMultilevel"/>
    <w:tmpl w:val="A28A3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B324A21"/>
    <w:multiLevelType w:val="hybridMultilevel"/>
    <w:tmpl w:val="28304442"/>
    <w:lvl w:ilvl="0" w:tplc="2D90556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C265A6F"/>
    <w:multiLevelType w:val="hybridMultilevel"/>
    <w:tmpl w:val="5CEE98C8"/>
    <w:lvl w:ilvl="0" w:tplc="052A595C">
      <w:numFmt w:val="bullet"/>
      <w:lvlText w:val=""/>
      <w:lvlJc w:val="left"/>
      <w:pPr>
        <w:ind w:left="720" w:hanging="360"/>
      </w:pPr>
      <w:rPr>
        <w:rFonts w:ascii="Symbol" w:eastAsia="MS Mincho" w:hAnsi="Symbol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5E3F60D4"/>
    <w:multiLevelType w:val="hybridMultilevel"/>
    <w:tmpl w:val="D37CD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DA435A"/>
    <w:multiLevelType w:val="hybridMultilevel"/>
    <w:tmpl w:val="8A961FFA"/>
    <w:lvl w:ilvl="0" w:tplc="2C56424C">
      <w:start w:val="1"/>
      <w:numFmt w:val="bullet"/>
      <w:lvlText w:val="-"/>
      <w:lvlJc w:val="left"/>
      <w:pPr>
        <w:ind w:left="720" w:hanging="360"/>
      </w:pPr>
      <w:rPr>
        <w:rFonts w:ascii="Cambria" w:eastAsia="MS Mincho" w:hAnsi="Cambria" w:hint="default"/>
        <w:b w:val="0"/>
        <w:bCs w:val="0"/>
      </w:rPr>
    </w:lvl>
    <w:lvl w:ilvl="1" w:tplc="07D61C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891585F"/>
    <w:multiLevelType w:val="hybridMultilevel"/>
    <w:tmpl w:val="00C83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225DB2"/>
    <w:multiLevelType w:val="hybridMultilevel"/>
    <w:tmpl w:val="68E21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6B125573"/>
    <w:multiLevelType w:val="hybridMultilevel"/>
    <w:tmpl w:val="EBACEE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6B9F02D2"/>
    <w:multiLevelType w:val="hybridMultilevel"/>
    <w:tmpl w:val="DF7409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6C0008F4"/>
    <w:multiLevelType w:val="hybridMultilevel"/>
    <w:tmpl w:val="78D6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6D325867"/>
    <w:multiLevelType w:val="hybridMultilevel"/>
    <w:tmpl w:val="5CF48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73763899"/>
    <w:multiLevelType w:val="hybridMultilevel"/>
    <w:tmpl w:val="B7027C3E"/>
    <w:lvl w:ilvl="0" w:tplc="F95036E0">
      <w:numFmt w:val="bullet"/>
      <w:lvlText w:val="-"/>
      <w:lvlJc w:val="left"/>
      <w:pPr>
        <w:ind w:left="720" w:hanging="360"/>
      </w:pPr>
      <w:rPr>
        <w:rFonts w:ascii="Cambria" w:eastAsia="MS Mincho" w:hAnsi="Cambr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A2B14DC"/>
    <w:multiLevelType w:val="hybridMultilevel"/>
    <w:tmpl w:val="EE6C50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27">
    <w:nsid w:val="7F0943D9"/>
    <w:multiLevelType w:val="hybridMultilevel"/>
    <w:tmpl w:val="5DDACE6E"/>
    <w:lvl w:ilvl="0" w:tplc="052A595C">
      <w:numFmt w:val="bullet"/>
      <w:lvlText w:val=""/>
      <w:lvlJc w:val="left"/>
      <w:pPr>
        <w:ind w:left="720" w:hanging="360"/>
      </w:pPr>
      <w:rPr>
        <w:rFonts w:ascii="Symbol" w:eastAsia="MS Mincho" w:hAnsi="Symbol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17"/>
  </w:num>
  <w:num w:numId="10">
    <w:abstractNumId w:val="23"/>
  </w:num>
  <w:num w:numId="11">
    <w:abstractNumId w:val="26"/>
  </w:num>
  <w:num w:numId="12">
    <w:abstractNumId w:val="1"/>
  </w:num>
  <w:num w:numId="13">
    <w:abstractNumId w:val="14"/>
  </w:num>
  <w:num w:numId="14">
    <w:abstractNumId w:val="4"/>
  </w:num>
  <w:num w:numId="15">
    <w:abstractNumId w:val="20"/>
  </w:num>
  <w:num w:numId="16">
    <w:abstractNumId w:val="7"/>
  </w:num>
  <w:num w:numId="17">
    <w:abstractNumId w:val="5"/>
  </w:num>
  <w:num w:numId="18">
    <w:abstractNumId w:val="16"/>
  </w:num>
  <w:num w:numId="19">
    <w:abstractNumId w:val="27"/>
  </w:num>
  <w:num w:numId="20">
    <w:abstractNumId w:val="19"/>
  </w:num>
  <w:num w:numId="21">
    <w:abstractNumId w:val="24"/>
  </w:num>
  <w:num w:numId="22">
    <w:abstractNumId w:val="10"/>
  </w:num>
  <w:num w:numId="23">
    <w:abstractNumId w:val="8"/>
  </w:num>
  <w:num w:numId="24">
    <w:abstractNumId w:val="25"/>
  </w:num>
  <w:num w:numId="25">
    <w:abstractNumId w:val="21"/>
  </w:num>
  <w:num w:numId="26">
    <w:abstractNumId w:val="12"/>
  </w:num>
  <w:num w:numId="27">
    <w:abstractNumId w:val="18"/>
  </w:num>
  <w:num w:numId="2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08CE"/>
    <w:rsid w:val="00006FBA"/>
    <w:rsid w:val="00011312"/>
    <w:rsid w:val="000138EA"/>
    <w:rsid w:val="000141E5"/>
    <w:rsid w:val="000255B9"/>
    <w:rsid w:val="000273DA"/>
    <w:rsid w:val="00030066"/>
    <w:rsid w:val="00035138"/>
    <w:rsid w:val="00035B8D"/>
    <w:rsid w:val="0003665B"/>
    <w:rsid w:val="000407D0"/>
    <w:rsid w:val="000414F0"/>
    <w:rsid w:val="00041BBE"/>
    <w:rsid w:val="00043F67"/>
    <w:rsid w:val="000440BB"/>
    <w:rsid w:val="000446F8"/>
    <w:rsid w:val="00052968"/>
    <w:rsid w:val="00053422"/>
    <w:rsid w:val="00062BF1"/>
    <w:rsid w:val="000675B5"/>
    <w:rsid w:val="0007089B"/>
    <w:rsid w:val="00071DAF"/>
    <w:rsid w:val="00082442"/>
    <w:rsid w:val="00082E51"/>
    <w:rsid w:val="000904F1"/>
    <w:rsid w:val="00092D0D"/>
    <w:rsid w:val="000A219A"/>
    <w:rsid w:val="000B331F"/>
    <w:rsid w:val="000C0ACF"/>
    <w:rsid w:val="000D0E13"/>
    <w:rsid w:val="000D3967"/>
    <w:rsid w:val="000E041D"/>
    <w:rsid w:val="000E570C"/>
    <w:rsid w:val="000F3247"/>
    <w:rsid w:val="00102702"/>
    <w:rsid w:val="0010332B"/>
    <w:rsid w:val="00107946"/>
    <w:rsid w:val="00117847"/>
    <w:rsid w:val="001228D8"/>
    <w:rsid w:val="00124868"/>
    <w:rsid w:val="00125F45"/>
    <w:rsid w:val="00126C37"/>
    <w:rsid w:val="001270F2"/>
    <w:rsid w:val="00127EFD"/>
    <w:rsid w:val="001403C4"/>
    <w:rsid w:val="00140FEB"/>
    <w:rsid w:val="00146942"/>
    <w:rsid w:val="0014719C"/>
    <w:rsid w:val="001474E8"/>
    <w:rsid w:val="001502CF"/>
    <w:rsid w:val="00152CBC"/>
    <w:rsid w:val="001557F6"/>
    <w:rsid w:val="00155B8E"/>
    <w:rsid w:val="00162DEA"/>
    <w:rsid w:val="00163E65"/>
    <w:rsid w:val="0017099F"/>
    <w:rsid w:val="00172010"/>
    <w:rsid w:val="0018218D"/>
    <w:rsid w:val="001821E8"/>
    <w:rsid w:val="001857EE"/>
    <w:rsid w:val="00191225"/>
    <w:rsid w:val="00193ADB"/>
    <w:rsid w:val="001975C7"/>
    <w:rsid w:val="001977F8"/>
    <w:rsid w:val="00197D93"/>
    <w:rsid w:val="001A0704"/>
    <w:rsid w:val="001A4A52"/>
    <w:rsid w:val="001A4A65"/>
    <w:rsid w:val="001B5F35"/>
    <w:rsid w:val="001C0516"/>
    <w:rsid w:val="001C183C"/>
    <w:rsid w:val="001D199A"/>
    <w:rsid w:val="001D2FD2"/>
    <w:rsid w:val="001E63BB"/>
    <w:rsid w:val="001E6773"/>
    <w:rsid w:val="001E7C72"/>
    <w:rsid w:val="001F02DB"/>
    <w:rsid w:val="001F2D29"/>
    <w:rsid w:val="001F344F"/>
    <w:rsid w:val="001F55D4"/>
    <w:rsid w:val="001F6D19"/>
    <w:rsid w:val="00202121"/>
    <w:rsid w:val="00207AFD"/>
    <w:rsid w:val="0021092C"/>
    <w:rsid w:val="00212FA3"/>
    <w:rsid w:val="00213A6D"/>
    <w:rsid w:val="00213C39"/>
    <w:rsid w:val="00221867"/>
    <w:rsid w:val="0022330D"/>
    <w:rsid w:val="002248CC"/>
    <w:rsid w:val="00226AB7"/>
    <w:rsid w:val="00227556"/>
    <w:rsid w:val="00227729"/>
    <w:rsid w:val="002345A0"/>
    <w:rsid w:val="002359F1"/>
    <w:rsid w:val="00247969"/>
    <w:rsid w:val="00252405"/>
    <w:rsid w:val="00255AB1"/>
    <w:rsid w:val="00255F7A"/>
    <w:rsid w:val="00257502"/>
    <w:rsid w:val="00264FB6"/>
    <w:rsid w:val="00267339"/>
    <w:rsid w:val="00272D8D"/>
    <w:rsid w:val="00276513"/>
    <w:rsid w:val="00276A40"/>
    <w:rsid w:val="002813CD"/>
    <w:rsid w:val="00290BC6"/>
    <w:rsid w:val="002927B1"/>
    <w:rsid w:val="0029653D"/>
    <w:rsid w:val="002A603F"/>
    <w:rsid w:val="002B28A2"/>
    <w:rsid w:val="002B2FC0"/>
    <w:rsid w:val="002B52AF"/>
    <w:rsid w:val="002C703C"/>
    <w:rsid w:val="002D098B"/>
    <w:rsid w:val="002D17A2"/>
    <w:rsid w:val="002E3C8E"/>
    <w:rsid w:val="002F30B9"/>
    <w:rsid w:val="002F70E1"/>
    <w:rsid w:val="003001C4"/>
    <w:rsid w:val="00303FD8"/>
    <w:rsid w:val="00304795"/>
    <w:rsid w:val="0030553F"/>
    <w:rsid w:val="00306151"/>
    <w:rsid w:val="0031353F"/>
    <w:rsid w:val="00316889"/>
    <w:rsid w:val="00332D0C"/>
    <w:rsid w:val="00335945"/>
    <w:rsid w:val="00340959"/>
    <w:rsid w:val="0034346A"/>
    <w:rsid w:val="00344D6F"/>
    <w:rsid w:val="00346DC5"/>
    <w:rsid w:val="00347A73"/>
    <w:rsid w:val="00360C7D"/>
    <w:rsid w:val="003741C8"/>
    <w:rsid w:val="00376A14"/>
    <w:rsid w:val="00392BB1"/>
    <w:rsid w:val="003947E1"/>
    <w:rsid w:val="003A3996"/>
    <w:rsid w:val="003A5B31"/>
    <w:rsid w:val="003A7DD1"/>
    <w:rsid w:val="003B0F36"/>
    <w:rsid w:val="003B321A"/>
    <w:rsid w:val="003C2725"/>
    <w:rsid w:val="003C3388"/>
    <w:rsid w:val="003C3AEA"/>
    <w:rsid w:val="003C5997"/>
    <w:rsid w:val="003D4A4E"/>
    <w:rsid w:val="003D78A4"/>
    <w:rsid w:val="003E0C8B"/>
    <w:rsid w:val="003E50B6"/>
    <w:rsid w:val="003F02BD"/>
    <w:rsid w:val="00404D28"/>
    <w:rsid w:val="00407740"/>
    <w:rsid w:val="0041396F"/>
    <w:rsid w:val="00414108"/>
    <w:rsid w:val="004167E7"/>
    <w:rsid w:val="00417291"/>
    <w:rsid w:val="00420451"/>
    <w:rsid w:val="004204DC"/>
    <w:rsid w:val="004226E5"/>
    <w:rsid w:val="00431A66"/>
    <w:rsid w:val="004348F2"/>
    <w:rsid w:val="00440CFE"/>
    <w:rsid w:val="00446B60"/>
    <w:rsid w:val="00451BD9"/>
    <w:rsid w:val="00465473"/>
    <w:rsid w:val="00466423"/>
    <w:rsid w:val="004801B4"/>
    <w:rsid w:val="0048063D"/>
    <w:rsid w:val="00487932"/>
    <w:rsid w:val="004A48DC"/>
    <w:rsid w:val="004B18CB"/>
    <w:rsid w:val="004C2FCF"/>
    <w:rsid w:val="004D1B59"/>
    <w:rsid w:val="004E56D8"/>
    <w:rsid w:val="004E5A2A"/>
    <w:rsid w:val="004F50AE"/>
    <w:rsid w:val="0050362D"/>
    <w:rsid w:val="00506F77"/>
    <w:rsid w:val="00517ECC"/>
    <w:rsid w:val="005216BB"/>
    <w:rsid w:val="00521C5E"/>
    <w:rsid w:val="0052255D"/>
    <w:rsid w:val="00524B4B"/>
    <w:rsid w:val="00530994"/>
    <w:rsid w:val="00532C14"/>
    <w:rsid w:val="0053572A"/>
    <w:rsid w:val="00556233"/>
    <w:rsid w:val="00557B73"/>
    <w:rsid w:val="005659A8"/>
    <w:rsid w:val="005732A1"/>
    <w:rsid w:val="00574250"/>
    <w:rsid w:val="00574BD5"/>
    <w:rsid w:val="005750B4"/>
    <w:rsid w:val="00580346"/>
    <w:rsid w:val="0058449B"/>
    <w:rsid w:val="0059517F"/>
    <w:rsid w:val="005A0866"/>
    <w:rsid w:val="005B2305"/>
    <w:rsid w:val="005B2F2F"/>
    <w:rsid w:val="005C1577"/>
    <w:rsid w:val="005C2D54"/>
    <w:rsid w:val="005D0D5F"/>
    <w:rsid w:val="005D1F71"/>
    <w:rsid w:val="005D2E52"/>
    <w:rsid w:val="005D71BD"/>
    <w:rsid w:val="005D7B48"/>
    <w:rsid w:val="005D7F66"/>
    <w:rsid w:val="005F090F"/>
    <w:rsid w:val="005F2095"/>
    <w:rsid w:val="005F214E"/>
    <w:rsid w:val="005F5CF0"/>
    <w:rsid w:val="00603582"/>
    <w:rsid w:val="00612D41"/>
    <w:rsid w:val="00614EEF"/>
    <w:rsid w:val="00614F73"/>
    <w:rsid w:val="00615A1B"/>
    <w:rsid w:val="00616BBE"/>
    <w:rsid w:val="006178AC"/>
    <w:rsid w:val="00624A5B"/>
    <w:rsid w:val="00630AED"/>
    <w:rsid w:val="00634BAA"/>
    <w:rsid w:val="00635408"/>
    <w:rsid w:val="0064120E"/>
    <w:rsid w:val="0064643C"/>
    <w:rsid w:val="0065311E"/>
    <w:rsid w:val="00670B9D"/>
    <w:rsid w:val="00671ADF"/>
    <w:rsid w:val="0069265D"/>
    <w:rsid w:val="00695709"/>
    <w:rsid w:val="006A04FC"/>
    <w:rsid w:val="006A5A98"/>
    <w:rsid w:val="006A6B44"/>
    <w:rsid w:val="006C2AC3"/>
    <w:rsid w:val="006C36EE"/>
    <w:rsid w:val="006D0140"/>
    <w:rsid w:val="006F02A1"/>
    <w:rsid w:val="006F209A"/>
    <w:rsid w:val="006F6DA6"/>
    <w:rsid w:val="006F7C40"/>
    <w:rsid w:val="00704016"/>
    <w:rsid w:val="00711343"/>
    <w:rsid w:val="00712A66"/>
    <w:rsid w:val="00717165"/>
    <w:rsid w:val="00722D86"/>
    <w:rsid w:val="007267ED"/>
    <w:rsid w:val="00730625"/>
    <w:rsid w:val="007315CF"/>
    <w:rsid w:val="0073169C"/>
    <w:rsid w:val="00734845"/>
    <w:rsid w:val="00741D12"/>
    <w:rsid w:val="007473AB"/>
    <w:rsid w:val="00754E9D"/>
    <w:rsid w:val="007608CE"/>
    <w:rsid w:val="00762BA7"/>
    <w:rsid w:val="00765A67"/>
    <w:rsid w:val="0077051A"/>
    <w:rsid w:val="00772369"/>
    <w:rsid w:val="0077247B"/>
    <w:rsid w:val="007A3F00"/>
    <w:rsid w:val="007C5306"/>
    <w:rsid w:val="007D47D4"/>
    <w:rsid w:val="007E0C0E"/>
    <w:rsid w:val="007E0FDB"/>
    <w:rsid w:val="007E3A01"/>
    <w:rsid w:val="007F3FF4"/>
    <w:rsid w:val="007F57C0"/>
    <w:rsid w:val="00812C65"/>
    <w:rsid w:val="0083025F"/>
    <w:rsid w:val="00833CB7"/>
    <w:rsid w:val="00833E89"/>
    <w:rsid w:val="00836035"/>
    <w:rsid w:val="00845F6D"/>
    <w:rsid w:val="00854B51"/>
    <w:rsid w:val="008579D3"/>
    <w:rsid w:val="0086210A"/>
    <w:rsid w:val="00867A22"/>
    <w:rsid w:val="00874E54"/>
    <w:rsid w:val="008768D9"/>
    <w:rsid w:val="00877E55"/>
    <w:rsid w:val="0088448B"/>
    <w:rsid w:val="00887912"/>
    <w:rsid w:val="008A0ABE"/>
    <w:rsid w:val="008A2231"/>
    <w:rsid w:val="008A5DC5"/>
    <w:rsid w:val="008B0DCF"/>
    <w:rsid w:val="008B2EEB"/>
    <w:rsid w:val="008B3C5A"/>
    <w:rsid w:val="008B6013"/>
    <w:rsid w:val="008C1240"/>
    <w:rsid w:val="008D3980"/>
    <w:rsid w:val="008F482B"/>
    <w:rsid w:val="008F5B90"/>
    <w:rsid w:val="0090500B"/>
    <w:rsid w:val="00905A20"/>
    <w:rsid w:val="009100FA"/>
    <w:rsid w:val="0091071F"/>
    <w:rsid w:val="0092210F"/>
    <w:rsid w:val="0092275B"/>
    <w:rsid w:val="009247DC"/>
    <w:rsid w:val="0092602F"/>
    <w:rsid w:val="0093078B"/>
    <w:rsid w:val="00936B18"/>
    <w:rsid w:val="00940323"/>
    <w:rsid w:val="009403E4"/>
    <w:rsid w:val="00943D17"/>
    <w:rsid w:val="0094638F"/>
    <w:rsid w:val="00946BC0"/>
    <w:rsid w:val="00980DDD"/>
    <w:rsid w:val="00984879"/>
    <w:rsid w:val="009848AC"/>
    <w:rsid w:val="00997AC4"/>
    <w:rsid w:val="009A52A8"/>
    <w:rsid w:val="009C3C57"/>
    <w:rsid w:val="009C62CA"/>
    <w:rsid w:val="009D07A2"/>
    <w:rsid w:val="009D422A"/>
    <w:rsid w:val="009D4BB5"/>
    <w:rsid w:val="009E63F7"/>
    <w:rsid w:val="009F07EB"/>
    <w:rsid w:val="009F10A2"/>
    <w:rsid w:val="009F5157"/>
    <w:rsid w:val="009F62F0"/>
    <w:rsid w:val="009F7BBF"/>
    <w:rsid w:val="00A04073"/>
    <w:rsid w:val="00A07397"/>
    <w:rsid w:val="00A10600"/>
    <w:rsid w:val="00A13E1D"/>
    <w:rsid w:val="00A14344"/>
    <w:rsid w:val="00A274C6"/>
    <w:rsid w:val="00A32266"/>
    <w:rsid w:val="00A42103"/>
    <w:rsid w:val="00A46913"/>
    <w:rsid w:val="00A526DF"/>
    <w:rsid w:val="00A540AE"/>
    <w:rsid w:val="00A544BD"/>
    <w:rsid w:val="00A60B52"/>
    <w:rsid w:val="00A62CD0"/>
    <w:rsid w:val="00A64497"/>
    <w:rsid w:val="00A65D66"/>
    <w:rsid w:val="00A67DC4"/>
    <w:rsid w:val="00A701E3"/>
    <w:rsid w:val="00A71449"/>
    <w:rsid w:val="00A74EED"/>
    <w:rsid w:val="00A754B6"/>
    <w:rsid w:val="00A83AB9"/>
    <w:rsid w:val="00A9448F"/>
    <w:rsid w:val="00A9715D"/>
    <w:rsid w:val="00AA1BBD"/>
    <w:rsid w:val="00AA1E5B"/>
    <w:rsid w:val="00AC064E"/>
    <w:rsid w:val="00AC48AF"/>
    <w:rsid w:val="00AC4985"/>
    <w:rsid w:val="00AC60C4"/>
    <w:rsid w:val="00AE127D"/>
    <w:rsid w:val="00AE4E92"/>
    <w:rsid w:val="00AE5C73"/>
    <w:rsid w:val="00AF5AE5"/>
    <w:rsid w:val="00AF6B28"/>
    <w:rsid w:val="00B0132B"/>
    <w:rsid w:val="00B111AA"/>
    <w:rsid w:val="00B12708"/>
    <w:rsid w:val="00B150E1"/>
    <w:rsid w:val="00B24705"/>
    <w:rsid w:val="00B25928"/>
    <w:rsid w:val="00B30463"/>
    <w:rsid w:val="00B41061"/>
    <w:rsid w:val="00B46BB1"/>
    <w:rsid w:val="00B50629"/>
    <w:rsid w:val="00B615D0"/>
    <w:rsid w:val="00B71445"/>
    <w:rsid w:val="00B72B84"/>
    <w:rsid w:val="00B844CD"/>
    <w:rsid w:val="00B86324"/>
    <w:rsid w:val="00B86DFD"/>
    <w:rsid w:val="00BA44F7"/>
    <w:rsid w:val="00BA4AA4"/>
    <w:rsid w:val="00BA793C"/>
    <w:rsid w:val="00BB5307"/>
    <w:rsid w:val="00BB64BC"/>
    <w:rsid w:val="00BC5029"/>
    <w:rsid w:val="00BC7416"/>
    <w:rsid w:val="00BD42F3"/>
    <w:rsid w:val="00BD51D6"/>
    <w:rsid w:val="00BF16EB"/>
    <w:rsid w:val="00BF73C1"/>
    <w:rsid w:val="00BF7611"/>
    <w:rsid w:val="00C00446"/>
    <w:rsid w:val="00C15973"/>
    <w:rsid w:val="00C17547"/>
    <w:rsid w:val="00C2412F"/>
    <w:rsid w:val="00C33817"/>
    <w:rsid w:val="00C33F51"/>
    <w:rsid w:val="00C553CB"/>
    <w:rsid w:val="00C55FC1"/>
    <w:rsid w:val="00C6452B"/>
    <w:rsid w:val="00C677E9"/>
    <w:rsid w:val="00C722DD"/>
    <w:rsid w:val="00C82D8D"/>
    <w:rsid w:val="00C920E3"/>
    <w:rsid w:val="00C93B75"/>
    <w:rsid w:val="00CA1949"/>
    <w:rsid w:val="00CA2832"/>
    <w:rsid w:val="00CA692F"/>
    <w:rsid w:val="00CA783D"/>
    <w:rsid w:val="00CB10F6"/>
    <w:rsid w:val="00CB6488"/>
    <w:rsid w:val="00CC0904"/>
    <w:rsid w:val="00CC6121"/>
    <w:rsid w:val="00CC7CB3"/>
    <w:rsid w:val="00CD09C5"/>
    <w:rsid w:val="00CD0E25"/>
    <w:rsid w:val="00CD50EA"/>
    <w:rsid w:val="00CE107A"/>
    <w:rsid w:val="00CE53B1"/>
    <w:rsid w:val="00CE6A74"/>
    <w:rsid w:val="00CF17DE"/>
    <w:rsid w:val="00D0220E"/>
    <w:rsid w:val="00D02729"/>
    <w:rsid w:val="00D1620D"/>
    <w:rsid w:val="00D1654F"/>
    <w:rsid w:val="00D254EE"/>
    <w:rsid w:val="00D25ACB"/>
    <w:rsid w:val="00D27960"/>
    <w:rsid w:val="00D31C86"/>
    <w:rsid w:val="00D341C8"/>
    <w:rsid w:val="00D41D47"/>
    <w:rsid w:val="00D43037"/>
    <w:rsid w:val="00D4386C"/>
    <w:rsid w:val="00D44FE9"/>
    <w:rsid w:val="00D459C8"/>
    <w:rsid w:val="00D466D4"/>
    <w:rsid w:val="00D51CCA"/>
    <w:rsid w:val="00D54C83"/>
    <w:rsid w:val="00D56F68"/>
    <w:rsid w:val="00D72AF1"/>
    <w:rsid w:val="00D74888"/>
    <w:rsid w:val="00D7651D"/>
    <w:rsid w:val="00D918AD"/>
    <w:rsid w:val="00D967A8"/>
    <w:rsid w:val="00DB380E"/>
    <w:rsid w:val="00DB4EB4"/>
    <w:rsid w:val="00DB5C59"/>
    <w:rsid w:val="00DB5CDA"/>
    <w:rsid w:val="00DB6145"/>
    <w:rsid w:val="00DC50C9"/>
    <w:rsid w:val="00DC7B87"/>
    <w:rsid w:val="00DD0E57"/>
    <w:rsid w:val="00DE2DE9"/>
    <w:rsid w:val="00DE3D4B"/>
    <w:rsid w:val="00DF5E36"/>
    <w:rsid w:val="00E0700D"/>
    <w:rsid w:val="00E102D5"/>
    <w:rsid w:val="00E213A1"/>
    <w:rsid w:val="00E27B51"/>
    <w:rsid w:val="00E31472"/>
    <w:rsid w:val="00E328B8"/>
    <w:rsid w:val="00E33D6B"/>
    <w:rsid w:val="00E351CC"/>
    <w:rsid w:val="00E36D02"/>
    <w:rsid w:val="00E444DB"/>
    <w:rsid w:val="00E450BB"/>
    <w:rsid w:val="00E4544B"/>
    <w:rsid w:val="00E66F9D"/>
    <w:rsid w:val="00E6767B"/>
    <w:rsid w:val="00E73488"/>
    <w:rsid w:val="00E8002A"/>
    <w:rsid w:val="00E83DEC"/>
    <w:rsid w:val="00E8661A"/>
    <w:rsid w:val="00E87A8A"/>
    <w:rsid w:val="00E906C3"/>
    <w:rsid w:val="00E97F5E"/>
    <w:rsid w:val="00EA6D2E"/>
    <w:rsid w:val="00EA7EAE"/>
    <w:rsid w:val="00EB0AA9"/>
    <w:rsid w:val="00EB33C9"/>
    <w:rsid w:val="00EB59D5"/>
    <w:rsid w:val="00EC7942"/>
    <w:rsid w:val="00ED640C"/>
    <w:rsid w:val="00ED6C47"/>
    <w:rsid w:val="00EE25C1"/>
    <w:rsid w:val="00F12316"/>
    <w:rsid w:val="00F127FC"/>
    <w:rsid w:val="00F20D4C"/>
    <w:rsid w:val="00F43574"/>
    <w:rsid w:val="00F5044B"/>
    <w:rsid w:val="00F50596"/>
    <w:rsid w:val="00F6244A"/>
    <w:rsid w:val="00F64ADE"/>
    <w:rsid w:val="00F72106"/>
    <w:rsid w:val="00F72EA8"/>
    <w:rsid w:val="00F81588"/>
    <w:rsid w:val="00F87028"/>
    <w:rsid w:val="00F9298A"/>
    <w:rsid w:val="00FA2E26"/>
    <w:rsid w:val="00FB0152"/>
    <w:rsid w:val="00FB350B"/>
    <w:rsid w:val="00FB45C9"/>
    <w:rsid w:val="00FB567E"/>
    <w:rsid w:val="00FC2740"/>
    <w:rsid w:val="00FC49A5"/>
    <w:rsid w:val="00FD38BE"/>
    <w:rsid w:val="00FE2DA2"/>
    <w:rsid w:val="00FE41AB"/>
    <w:rsid w:val="00FE4F83"/>
    <w:rsid w:val="00FE5B39"/>
    <w:rsid w:val="00FF64FB"/>
    <w:rsid w:val="00FF6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="MS Mincho" w:hAnsi="Garamond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21092C"/>
    <w:pPr>
      <w:spacing w:after="160" w:line="300" w:lineRule="auto"/>
    </w:pPr>
    <w:rPr>
      <w:rFonts w:cs="Garamond"/>
      <w:sz w:val="21"/>
      <w:szCs w:val="21"/>
      <w:lang w:eastAsia="ja-JP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="Century Gothic" w:eastAsia="MS Gothic" w:hAnsi="Century Gothic" w:cs="Century Gothic"/>
      <w:color w:val="DF101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="Century Gothic" w:eastAsia="MS Gothic" w:hAnsi="Century Gothic" w:cs="Century Gothic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608CE"/>
    <w:pPr>
      <w:keepNext/>
      <w:keepLines/>
      <w:spacing w:before="160" w:after="0" w:line="240" w:lineRule="auto"/>
      <w:outlineLvl w:val="2"/>
    </w:pPr>
    <w:rPr>
      <w:rFonts w:ascii="Century Gothic" w:eastAsia="MS Gothic" w:hAnsi="Century Gothic" w:cs="Century Gothic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608CE"/>
    <w:pPr>
      <w:keepNext/>
      <w:keepLines/>
      <w:spacing w:before="80" w:after="0"/>
      <w:outlineLvl w:val="3"/>
    </w:pPr>
    <w:rPr>
      <w:rFonts w:ascii="Century Gothic" w:eastAsia="MS Gothic" w:hAnsi="Century Gothic" w:cs="Century Gothic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608CE"/>
    <w:pPr>
      <w:keepNext/>
      <w:keepLines/>
      <w:spacing w:before="40" w:after="0"/>
      <w:outlineLvl w:val="4"/>
    </w:pPr>
    <w:rPr>
      <w:rFonts w:ascii="Century Gothic" w:eastAsia="MS Gothic" w:hAnsi="Century Gothic" w:cs="Century Gothic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608CE"/>
    <w:pPr>
      <w:keepNext/>
      <w:keepLines/>
      <w:spacing w:before="40" w:after="0"/>
      <w:outlineLvl w:val="5"/>
    </w:pPr>
    <w:rPr>
      <w:rFonts w:ascii="Century Gothic" w:eastAsia="MS Gothic" w:hAnsi="Century Gothic" w:cs="Century Gothic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608CE"/>
    <w:pPr>
      <w:keepNext/>
      <w:keepLines/>
      <w:spacing w:before="40" w:after="0"/>
      <w:outlineLvl w:val="6"/>
    </w:pPr>
    <w:rPr>
      <w:rFonts w:ascii="Century Gothic" w:eastAsia="MS Gothic" w:hAnsi="Century Gothic" w:cs="Century Gothic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608CE"/>
    <w:pPr>
      <w:keepNext/>
      <w:keepLines/>
      <w:spacing w:before="40" w:after="0"/>
      <w:outlineLvl w:val="7"/>
    </w:pPr>
    <w:rPr>
      <w:rFonts w:ascii="Century Gothic" w:eastAsia="MS Gothic" w:hAnsi="Century Gothic" w:cs="Century Gothic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608CE"/>
    <w:rPr>
      <w:rFonts w:ascii="Century Gothic" w:eastAsia="MS Gothic" w:hAnsi="Century Gothic" w:cs="Century Gothic"/>
      <w:color w:val="DF1010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608CE"/>
    <w:rPr>
      <w:rFonts w:ascii="Century Gothic" w:eastAsia="MS Gothic" w:hAnsi="Century Gothic" w:cs="Century Gothic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608CE"/>
    <w:rPr>
      <w:rFonts w:ascii="Century Gothic" w:eastAsia="MS Gothic" w:hAnsi="Century Gothic" w:cs="Century Gothic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608CE"/>
    <w:rPr>
      <w:rFonts w:ascii="Century Gothic" w:eastAsia="MS Gothic" w:hAnsi="Century Gothic" w:cs="Century Gothic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608CE"/>
    <w:rPr>
      <w:rFonts w:ascii="Century Gothic" w:eastAsia="MS Gothic" w:hAnsi="Century Gothic" w:cs="Century Gothic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608CE"/>
    <w:rPr>
      <w:rFonts w:ascii="Century Gothic" w:eastAsia="MS Gothic" w:hAnsi="Century Gothic" w:cs="Century Gothic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608CE"/>
    <w:rPr>
      <w:rFonts w:ascii="Century Gothic" w:eastAsia="MS Gothic" w:hAnsi="Century Gothic" w:cs="Century Gothic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608CE"/>
    <w:rPr>
      <w:rFonts w:ascii="Century Gothic" w:eastAsia="MS Gothic" w:hAnsi="Century Gothic" w:cs="Century Gothic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608CE"/>
    <w:rPr>
      <w:b/>
      <w:bCs/>
      <w:i/>
      <w:iCs/>
    </w:rPr>
  </w:style>
  <w:style w:type="paragraph" w:customStyle="1" w:styleId="Logo">
    <w:name w:val="Logo"/>
    <w:basedOn w:val="Normal"/>
    <w:uiPriority w:val="99"/>
    <w:rsid w:val="00E351CC"/>
    <w:pPr>
      <w:spacing w:before="600"/>
    </w:pPr>
  </w:style>
  <w:style w:type="character" w:styleId="PlaceholderText">
    <w:name w:val="Placeholder Text"/>
    <w:basedOn w:val="DefaultParagraphFont"/>
    <w:uiPriority w:val="99"/>
    <w:semiHidden/>
    <w:rsid w:val="00E351CC"/>
    <w:rPr>
      <w:color w:val="808080"/>
    </w:rPr>
  </w:style>
  <w:style w:type="paragraph" w:styleId="Title">
    <w:name w:val="Title"/>
    <w:basedOn w:val="Normal"/>
    <w:next w:val="Normal"/>
    <w:link w:val="TitleChar"/>
    <w:uiPriority w:val="99"/>
    <w:qFormat/>
    <w:rsid w:val="007608CE"/>
    <w:pPr>
      <w:pBdr>
        <w:top w:val="single" w:sz="6" w:space="8" w:color="F0BB44"/>
        <w:bottom w:val="single" w:sz="6" w:space="8" w:color="F0BB44"/>
      </w:pBdr>
      <w:spacing w:after="400" w:line="240" w:lineRule="auto"/>
      <w:jc w:val="center"/>
    </w:pPr>
    <w:rPr>
      <w:rFonts w:ascii="Century Gothic" w:eastAsia="MS Gothic" w:hAnsi="Century Gothic" w:cs="Century Gothic"/>
      <w:caps/>
      <w:color w:val="4C483D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7608CE"/>
    <w:rPr>
      <w:rFonts w:ascii="Century Gothic" w:eastAsia="MS Gothic" w:hAnsi="Century Gothic" w:cs="Century Gothic"/>
      <w:caps/>
      <w:color w:val="4C483D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99"/>
    <w:qFormat/>
    <w:rsid w:val="007608CE"/>
    <w:pPr>
      <w:numPr>
        <w:ilvl w:val="1"/>
      </w:numPr>
      <w:jc w:val="center"/>
    </w:pPr>
    <w:rPr>
      <w:color w:val="4C483D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608CE"/>
    <w:rPr>
      <w:color w:val="4C483D"/>
      <w:sz w:val="28"/>
      <w:szCs w:val="28"/>
    </w:rPr>
  </w:style>
  <w:style w:type="paragraph" w:styleId="NoSpacing">
    <w:name w:val="No Spacing"/>
    <w:uiPriority w:val="99"/>
    <w:qFormat/>
    <w:rsid w:val="007608CE"/>
    <w:rPr>
      <w:rFonts w:cs="Garamond"/>
      <w:sz w:val="21"/>
      <w:szCs w:val="21"/>
      <w:lang w:eastAsia="ja-JP"/>
    </w:rPr>
  </w:style>
  <w:style w:type="table" w:styleId="TableGrid">
    <w:name w:val="Table Grid"/>
    <w:basedOn w:val="TableNormal"/>
    <w:uiPriority w:val="99"/>
    <w:rsid w:val="00E351CC"/>
    <w:rPr>
      <w:rFonts w:cs="Garamond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sid w:val="00E351CC"/>
    <w:rPr>
      <w:color w:val="FFFFFF"/>
      <w:sz w:val="22"/>
      <w:szCs w:val="22"/>
    </w:rPr>
  </w:style>
  <w:style w:type="paragraph" w:customStyle="1" w:styleId="TableSpace">
    <w:name w:val="Table Space"/>
    <w:basedOn w:val="NoSpacing"/>
    <w:uiPriority w:val="99"/>
    <w:rsid w:val="00E351CC"/>
    <w:pPr>
      <w:spacing w:line="14" w:lineRule="exact"/>
    </w:pPr>
  </w:style>
  <w:style w:type="paragraph" w:styleId="Header">
    <w:name w:val="header"/>
    <w:basedOn w:val="Normal"/>
    <w:link w:val="HeaderChar"/>
    <w:uiPriority w:val="99"/>
    <w:rsid w:val="00E351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351CC"/>
  </w:style>
  <w:style w:type="paragraph" w:styleId="Footer">
    <w:name w:val="footer"/>
    <w:basedOn w:val="Normal"/>
    <w:link w:val="FooterChar"/>
    <w:uiPriority w:val="99"/>
    <w:rsid w:val="00E351CC"/>
    <w:pPr>
      <w:spacing w:after="0" w:line="240" w:lineRule="auto"/>
    </w:pPr>
    <w:rPr>
      <w:rFonts w:ascii="Century Gothic" w:eastAsia="MS Gothic" w:hAnsi="Century Gothic" w:cs="Century Gothic"/>
      <w:caps/>
      <w:color w:val="F24F4F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351CC"/>
    <w:rPr>
      <w:rFonts w:ascii="Century Gothic" w:eastAsia="MS Gothic" w:hAnsi="Century Gothic" w:cs="Century Gothic"/>
      <w:caps/>
      <w:color w:val="F24F4F"/>
      <w:sz w:val="16"/>
      <w:szCs w:val="16"/>
    </w:rPr>
  </w:style>
  <w:style w:type="paragraph" w:styleId="TOCHeading">
    <w:name w:val="TOC Heading"/>
    <w:basedOn w:val="Heading1"/>
    <w:next w:val="Normal"/>
    <w:uiPriority w:val="99"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99"/>
    <w:semiHidden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99"/>
    <w:semiHidden/>
    <w:rsid w:val="00E351CC"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rsid w:val="00E351CC"/>
    <w:rPr>
      <w:color w:val="4C483D"/>
      <w:u w:val="single"/>
    </w:rPr>
  </w:style>
  <w:style w:type="paragraph" w:customStyle="1" w:styleId="LogoAlt">
    <w:name w:val="Logo Alt."/>
    <w:basedOn w:val="Normal"/>
    <w:uiPriority w:val="99"/>
    <w:rsid w:val="00E351CC"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rsid w:val="00E351CC"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uiPriority w:val="99"/>
    <w:rsid w:val="00E351CC"/>
    <w:rPr>
      <w:rFonts w:cs="Garamond"/>
      <w:color w:val="404040"/>
      <w:sz w:val="18"/>
      <w:szCs w:val="18"/>
    </w:rPr>
    <w:tblPr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/>
    </w:tcPr>
    <w:tblStylePr w:type="firstCol">
      <w:pPr>
        <w:jc w:val="center"/>
      </w:pPr>
    </w:tblStylePr>
  </w:style>
  <w:style w:type="paragraph" w:customStyle="1" w:styleId="TipText">
    <w:name w:val="Tip Text"/>
    <w:basedOn w:val="Normal"/>
    <w:uiPriority w:val="99"/>
    <w:rsid w:val="00E351CC"/>
    <w:pPr>
      <w:spacing w:before="160" w:line="264" w:lineRule="auto"/>
      <w:ind w:right="576"/>
    </w:pPr>
    <w:rPr>
      <w:rFonts w:ascii="Century Gothic" w:eastAsia="MS Gothic" w:hAnsi="Century Gothic" w:cs="Century Gothic"/>
      <w:i/>
      <w:iCs/>
      <w:sz w:val="16"/>
      <w:szCs w:val="16"/>
    </w:rPr>
  </w:style>
  <w:style w:type="paragraph" w:customStyle="1" w:styleId="Icon">
    <w:name w:val="Icon"/>
    <w:basedOn w:val="Normal"/>
    <w:uiPriority w:val="99"/>
    <w:rsid w:val="00E351CC"/>
    <w:pPr>
      <w:spacing w:before="160" w:line="240" w:lineRule="auto"/>
      <w:jc w:val="center"/>
    </w:pPr>
  </w:style>
  <w:style w:type="table" w:customStyle="1" w:styleId="FinancialTable">
    <w:name w:val="Financial Table"/>
    <w:uiPriority w:val="99"/>
    <w:rsid w:val="00E351CC"/>
    <w:pPr>
      <w:spacing w:before="60" w:after="60"/>
    </w:pPr>
    <w:rPr>
      <w:rFonts w:cs="Garamond"/>
      <w:sz w:val="20"/>
      <w:szCs w:val="20"/>
    </w:rPr>
    <w:tblPr>
      <w:tblStyleRowBandSize w:val="1"/>
      <w:tblBorders>
        <w:top w:val="single" w:sz="4" w:space="0" w:color="BCB8AC"/>
        <w:left w:val="single" w:sz="4" w:space="0" w:color="BCB8AC"/>
        <w:bottom w:val="single" w:sz="4" w:space="0" w:color="BCB8AC"/>
        <w:right w:val="single" w:sz="4" w:space="0" w:color="BCB8AC"/>
        <w:insideV w:val="single" w:sz="4" w:space="0" w:color="BCB8A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entury Gothic" w:hAnsi="Century Gothic"/>
        <w:color w:val="FFFFFF"/>
        <w:sz w:val="16"/>
        <w:szCs w:val="16"/>
      </w:rPr>
      <w:tblPr/>
      <w:tcPr>
        <w:shd w:val="clear" w:color="auto" w:fill="F24F4F"/>
      </w:tcPr>
    </w:tblStylePr>
    <w:tblStylePr w:type="lastRow">
      <w:rPr>
        <w:rFonts w:ascii="Century Gothic" w:hAnsi="Century Gothic" w:cs="Century Gothic"/>
        <w:b/>
        <w:bCs/>
        <w:caps/>
        <w:smallCaps w:val="0"/>
        <w:color w:val="F24F4F"/>
        <w:sz w:val="16"/>
        <w:szCs w:val="16"/>
      </w:rPr>
      <w:tblPr/>
      <w:tcPr>
        <w:tcBorders>
          <w:top w:val="nil"/>
        </w:tcBorders>
      </w:tcPr>
    </w:tblStylePr>
    <w:tblStylePr w:type="firstCol">
      <w:rPr>
        <w:rFonts w:ascii="Century Gothic" w:hAnsi="Century Gothic" w:cs="Century Gothic"/>
        <w:sz w:val="16"/>
        <w:szCs w:val="16"/>
      </w:rPr>
    </w:tblStylePr>
    <w:tblStylePr w:type="band2Horz">
      <w:tblPr/>
      <w:tcPr>
        <w:shd w:val="clear" w:color="auto" w:fill="DDDBD5"/>
      </w:tcPr>
    </w:tblStylePr>
  </w:style>
  <w:style w:type="paragraph" w:styleId="TOC3">
    <w:name w:val="toc 3"/>
    <w:basedOn w:val="Normal"/>
    <w:next w:val="Normal"/>
    <w:autoRedefine/>
    <w:uiPriority w:val="99"/>
    <w:semiHidden/>
    <w:rsid w:val="00E351CC"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99"/>
    <w:semiHidden/>
    <w:rsid w:val="00E351CC"/>
    <w:pPr>
      <w:spacing w:after="100"/>
      <w:ind w:left="720" w:right="3240"/>
    </w:pPr>
  </w:style>
  <w:style w:type="paragraph" w:styleId="Caption">
    <w:name w:val="caption"/>
    <w:basedOn w:val="Normal"/>
    <w:next w:val="Normal"/>
    <w:uiPriority w:val="99"/>
    <w:qFormat/>
    <w:rsid w:val="007608CE"/>
    <w:pPr>
      <w:spacing w:line="240" w:lineRule="auto"/>
    </w:pPr>
    <w:rPr>
      <w:b/>
      <w:bCs/>
      <w:color w:val="404040"/>
      <w:sz w:val="16"/>
      <w:szCs w:val="16"/>
    </w:rPr>
  </w:style>
  <w:style w:type="character" w:styleId="Strong">
    <w:name w:val="Strong"/>
    <w:basedOn w:val="DefaultParagraphFont"/>
    <w:uiPriority w:val="99"/>
    <w:qFormat/>
    <w:rsid w:val="007608CE"/>
    <w:rPr>
      <w:b/>
      <w:bCs/>
    </w:rPr>
  </w:style>
  <w:style w:type="character" w:styleId="Emphasis">
    <w:name w:val="Emphasis"/>
    <w:basedOn w:val="DefaultParagraphFont"/>
    <w:uiPriority w:val="99"/>
    <w:qFormat/>
    <w:rsid w:val="007608CE"/>
    <w:rPr>
      <w:i/>
      <w:iCs/>
      <w:color w:val="000000"/>
    </w:rPr>
  </w:style>
  <w:style w:type="paragraph" w:styleId="Quote">
    <w:name w:val="Quote"/>
    <w:basedOn w:val="Normal"/>
    <w:next w:val="Normal"/>
    <w:link w:val="QuoteChar"/>
    <w:uiPriority w:val="99"/>
    <w:qFormat/>
    <w:rsid w:val="007608CE"/>
    <w:pPr>
      <w:spacing w:before="160"/>
      <w:ind w:left="720" w:right="720"/>
      <w:jc w:val="center"/>
    </w:pPr>
    <w:rPr>
      <w:i/>
      <w:iCs/>
      <w:color w:val="D5981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99"/>
    <w:locked/>
    <w:rsid w:val="007608CE"/>
    <w:rPr>
      <w:i/>
      <w:iCs/>
      <w:color w:val="D5981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608CE"/>
    <w:pPr>
      <w:spacing w:before="160" w:line="276" w:lineRule="auto"/>
      <w:ind w:left="936" w:right="936"/>
      <w:jc w:val="center"/>
    </w:pPr>
    <w:rPr>
      <w:rFonts w:ascii="Century Gothic" w:eastAsia="MS Gothic" w:hAnsi="Century Gothic" w:cs="Century Gothic"/>
      <w:caps/>
      <w:color w:val="DF1010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608CE"/>
    <w:rPr>
      <w:rFonts w:ascii="Century Gothic" w:eastAsia="MS Gothic" w:hAnsi="Century Gothic" w:cs="Century Gothic"/>
      <w:caps/>
      <w:color w:val="DF1010"/>
      <w:sz w:val="28"/>
      <w:szCs w:val="28"/>
    </w:rPr>
  </w:style>
  <w:style w:type="character" w:styleId="SubtleEmphasis">
    <w:name w:val="Subtle Emphasis"/>
    <w:basedOn w:val="DefaultParagraphFont"/>
    <w:uiPriority w:val="99"/>
    <w:qFormat/>
    <w:rsid w:val="007608CE"/>
    <w:rPr>
      <w:i/>
      <w:iCs/>
      <w:color w:val="auto"/>
    </w:rPr>
  </w:style>
  <w:style w:type="character" w:styleId="IntenseEmphasis">
    <w:name w:val="Intense Emphasis"/>
    <w:basedOn w:val="DefaultParagraphFont"/>
    <w:uiPriority w:val="99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99"/>
    <w:qFormat/>
    <w:rsid w:val="007608CE"/>
    <w:rPr>
      <w:smallCaps/>
      <w:color w:val="404040"/>
      <w:spacing w:val="0"/>
      <w:u w:val="single"/>
    </w:rPr>
  </w:style>
  <w:style w:type="character" w:styleId="IntenseReference">
    <w:name w:val="Intense Reference"/>
    <w:basedOn w:val="DefaultParagraphFont"/>
    <w:uiPriority w:val="99"/>
    <w:qFormat/>
    <w:rsid w:val="007608CE"/>
    <w:rPr>
      <w:b/>
      <w:bCs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99"/>
    <w:qFormat/>
    <w:rsid w:val="007608CE"/>
    <w:rPr>
      <w:b/>
      <w:bCs/>
      <w:smallCaps/>
      <w:spacing w:val="0"/>
    </w:rPr>
  </w:style>
  <w:style w:type="character" w:customStyle="1" w:styleId="apple-converted-space">
    <w:name w:val="apple-converted-space"/>
    <w:basedOn w:val="DefaultParagraphFont"/>
    <w:uiPriority w:val="99"/>
    <w:rsid w:val="00BF7611"/>
  </w:style>
  <w:style w:type="paragraph" w:styleId="NormalWeb">
    <w:name w:val="Normal (Web)"/>
    <w:basedOn w:val="Normal"/>
    <w:uiPriority w:val="99"/>
    <w:semiHidden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rsid w:val="00053422"/>
    <w:rPr>
      <w:color w:val="auto"/>
      <w:u w:val="single"/>
    </w:rPr>
  </w:style>
  <w:style w:type="paragraph" w:styleId="ListParagraph">
    <w:name w:val="List Paragraph"/>
    <w:basedOn w:val="Normal"/>
    <w:uiPriority w:val="99"/>
    <w:qFormat/>
    <w:rsid w:val="00C2412F"/>
    <w:pPr>
      <w:ind w:left="720"/>
    </w:pPr>
  </w:style>
  <w:style w:type="character" w:styleId="PageNumber">
    <w:name w:val="page number"/>
    <w:basedOn w:val="DefaultParagraphFont"/>
    <w:uiPriority w:val="99"/>
    <w:semiHidden/>
    <w:rsid w:val="005036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4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595</TotalTime>
  <Pages>4</Pages>
  <Words>99</Words>
  <Characters>565</Characters>
  <Application>Microsoft Office Outlook</Application>
  <DocSecurity>0</DocSecurity>
  <Lines>0</Lines>
  <Paragraphs>0</Paragraphs>
  <ScaleCrop>false</ScaleCrop>
  <Company>&lt;egyptian hak&gt;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HƯỚNG DẪN SỬ DỤNG</dc:title>
  <dc:subject/>
  <dc:creator>SỞ GIÁO DC VÀ ĐÀO TẠO</dc:creator>
  <cp:keywords/>
  <dc:description/>
  <cp:lastModifiedBy>Ho Van Si</cp:lastModifiedBy>
  <cp:revision>286</cp:revision>
  <cp:lastPrinted>2014-10-25T11:05:00Z</cp:lastPrinted>
  <dcterms:created xsi:type="dcterms:W3CDTF">2015-01-06T09:03:00Z</dcterms:created>
  <dcterms:modified xsi:type="dcterms:W3CDTF">2015-11-23T04:48:00Z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TC038436609991</vt:lpwstr>
  </property>
</Properties>
</file>